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7F6B" w:rsidRDefault="009C3644" w:rsidP="009C3644">
      <w:pPr>
        <w:spacing w:after="0"/>
      </w:pPr>
      <w:r>
        <w:t xml:space="preserve">Student’s Name </w:t>
      </w:r>
    </w:p>
    <w:p w:rsidR="009C3644" w:rsidRDefault="009C3644" w:rsidP="009C3644">
      <w:pPr>
        <w:spacing w:after="0"/>
      </w:pPr>
      <w:r>
        <w:t>Professor’s Name</w:t>
      </w:r>
    </w:p>
    <w:p w:rsidR="009C3644" w:rsidRDefault="009C3644" w:rsidP="009C3644">
      <w:pPr>
        <w:spacing w:after="0"/>
      </w:pPr>
      <w:r>
        <w:t>Course</w:t>
      </w:r>
    </w:p>
    <w:p w:rsidR="009C3644" w:rsidRDefault="009C3644" w:rsidP="009C3644">
      <w:pPr>
        <w:spacing w:after="0"/>
      </w:pPr>
      <w:r>
        <w:t>Date</w:t>
      </w:r>
    </w:p>
    <w:p w:rsidR="009C3644" w:rsidRPr="0093741B" w:rsidRDefault="00DA5539" w:rsidP="0093741B">
      <w:pPr>
        <w:pStyle w:val="Title"/>
      </w:pPr>
      <w:r>
        <w:t>Project Management</w:t>
      </w:r>
    </w:p>
    <w:p w:rsidR="006512C5" w:rsidRPr="006512C5" w:rsidRDefault="006512C5" w:rsidP="006512C5">
      <w:pPr>
        <w:rPr>
          <w:b/>
        </w:rPr>
      </w:pPr>
      <w:r>
        <w:rPr>
          <w:b/>
        </w:rPr>
        <w:t>Lessons Learnt and Worthwhile activates</w:t>
      </w:r>
    </w:p>
    <w:p w:rsidR="0061732F" w:rsidRDefault="00CA50FD" w:rsidP="00CA50FD">
      <w:pPr>
        <w:ind w:firstLine="720"/>
      </w:pPr>
      <w:r>
        <w:t xml:space="preserve">Depending on the magnitude and complexity of a project, the task of monitoring and ensuring delivery to the required standards and time limits can be daunting. This is especially so when the project in question is one whose nature is beyond the client’s field of expertise. It is in such instances that the input of the project manager becomes critical to ensure that the said targets are achieved.  </w:t>
      </w:r>
      <w:r w:rsidR="0061732F">
        <w:t xml:space="preserve">Realistically, companies often have to handle several different projects at the same time which are expected to get managed by the same people. The result is usually division of attention and lack of focus. This leads to less than optimum in the delivery of the projects. </w:t>
      </w:r>
    </w:p>
    <w:p w:rsidR="0061732F" w:rsidRDefault="00D62DE8" w:rsidP="00DA5539">
      <w:pPr>
        <w:ind w:firstLine="720"/>
      </w:pPr>
      <w:r>
        <w:t>There were various activities that got incorporated into the project management activities. As a client, the most worthwhile was the monitoring aspect. This part was relevant since the company management was involved in several activities that were concurrent to the project undertaking. As a result, the implementation of the project by an outsourced professional allowed the other functions to run smoothly without the worry of compromised quality.</w:t>
      </w:r>
    </w:p>
    <w:p w:rsidR="00D62DE8" w:rsidRDefault="00D62DE8" w:rsidP="00DA5539">
      <w:pPr>
        <w:ind w:firstLine="720"/>
      </w:pPr>
      <w:r>
        <w:t>Also, the projects involve risks whi</w:t>
      </w:r>
      <w:r w:rsidR="00DA5539">
        <w:t xml:space="preserve">ch are inherent when exploring new territories. It therefore is prudent that there is a safety net for addressing the risks in the event of their occurrence. Having to work with competent project managers is an indirect form of insurance policy since they are governed by regulations that tie them to professionality. </w:t>
      </w:r>
    </w:p>
    <w:p w:rsidR="00DA5539" w:rsidRDefault="00DA5539" w:rsidP="00DA5539">
      <w:pPr>
        <w:ind w:firstLine="720"/>
      </w:pPr>
      <w:r>
        <w:lastRenderedPageBreak/>
        <w:t>However, the biggest challenge was the communication of the expectations to the professionals as required by the client. Some of the client expectations were unrealistic but understandable as they were an attempt at reducing costs. Also, cooperation within the two entities was challenging as there was a bit of mistrust in their abilities.</w:t>
      </w:r>
    </w:p>
    <w:p w:rsidR="00D62DE8" w:rsidRPr="00D62DE8" w:rsidRDefault="00D62DE8" w:rsidP="0061732F">
      <w:bookmarkStart w:id="0" w:name="_GoBack"/>
      <w:bookmarkEnd w:id="0"/>
    </w:p>
    <w:p w:rsidR="0061732F" w:rsidRDefault="0061732F" w:rsidP="0061732F">
      <w:pPr>
        <w:rPr>
          <w:b/>
        </w:rPr>
      </w:pPr>
      <w:r>
        <w:rPr>
          <w:b/>
        </w:rPr>
        <w:t>Value of Project management for practitioner and companies</w:t>
      </w:r>
    </w:p>
    <w:p w:rsidR="00B14218" w:rsidRDefault="0061732F" w:rsidP="0061732F">
      <w:r>
        <w:t xml:space="preserve"> </w:t>
      </w:r>
      <w:r w:rsidR="00B14218">
        <w:tab/>
      </w:r>
      <w:r>
        <w:t>The value of project management to the client cannot be overstated</w:t>
      </w:r>
      <w:r w:rsidR="00B14218">
        <w:t>. While it may appear simplistic and easy enough to achieve on paper, the execution is often much more intricate and requires much dedication. Furthermore, the additional costs in terms of overheads, salaries, and taxes often shun potential clients away. However, the adoption of project management helps in solving many emerging challenges as the project moves along.</w:t>
      </w:r>
    </w:p>
    <w:p w:rsidR="0002138F" w:rsidRDefault="00B14218" w:rsidP="0061732F">
      <w:r>
        <w:tab/>
        <w:t xml:space="preserve">As clients, the most significant aspect </w:t>
      </w:r>
      <w:r w:rsidR="004D54D2">
        <w:t>o</w:t>
      </w:r>
      <w:r>
        <w:t xml:space="preserve">f project management adoption is the provision of </w:t>
      </w:r>
      <w:r w:rsidR="004D54D2">
        <w:t xml:space="preserve">business </w:t>
      </w:r>
      <w:r>
        <w:t>value</w:t>
      </w:r>
      <w:r w:rsidR="004D54D2">
        <w:t xml:space="preserve"> which is measurable and comparable. </w:t>
      </w:r>
      <w:r w:rsidR="00FB661F">
        <w:t xml:space="preserve">Companies benefit from it since it brings about a sense of focusing on the objectives. The focus is necessary especially when the project is big. Therefore, subdivisions of such ensure that there is better attention to details to the different parts that make up the whole. </w:t>
      </w:r>
      <w:r w:rsidR="0002138F">
        <w:t xml:space="preserve">When the focus gets stressed the quality is enhanced. For the quality to be better, it requires cooperation between the project managers and the company management or ownership. </w:t>
      </w:r>
    </w:p>
    <w:p w:rsidR="00EB082D" w:rsidRDefault="0002138F" w:rsidP="00DA5539">
      <w:pPr>
        <w:ind w:firstLine="720"/>
      </w:pPr>
      <w:r>
        <w:t xml:space="preserve">Project management requires leadership and a clear mission and vision. As such, project managers are forced to develop leadership qualities and improve on their knowledge and practices of execution of the same. It is in leadership that execution of </w:t>
      </w:r>
      <w:r w:rsidR="00EB082D">
        <w:t xml:space="preserve">the </w:t>
      </w:r>
      <w:r>
        <w:t>project</w:t>
      </w:r>
      <w:r w:rsidR="00EB082D">
        <w:t xml:space="preserve"> is polished</w:t>
      </w:r>
      <w:r w:rsidR="006512C5">
        <w:t xml:space="preserve"> </w:t>
      </w:r>
      <w:sdt>
        <w:sdtPr>
          <w:id w:val="270370038"/>
          <w:citation/>
        </w:sdtPr>
        <w:sdtContent>
          <w:r w:rsidR="00CF5CFF">
            <w:fldChar w:fldCharType="begin"/>
          </w:r>
          <w:r w:rsidR="006512C5">
            <w:instrText xml:space="preserve"> CITATION Ast17 \l 1033 </w:instrText>
          </w:r>
          <w:r w:rsidR="00CF5CFF">
            <w:fldChar w:fldCharType="separate"/>
          </w:r>
          <w:r w:rsidR="006512C5">
            <w:rPr>
              <w:noProof/>
            </w:rPr>
            <w:t>(Aston)</w:t>
          </w:r>
          <w:r w:rsidR="00CF5CFF">
            <w:fldChar w:fldCharType="end"/>
          </w:r>
        </w:sdtContent>
      </w:sdt>
      <w:r w:rsidR="00EB082D">
        <w:t xml:space="preserve">. The leadership will demand accountability from all those that are involved in it. </w:t>
      </w:r>
      <w:r w:rsidR="00EB082D">
        <w:lastRenderedPageBreak/>
        <w:t xml:space="preserve">Furthermore, the leaders will provide oversight which is crucial for allowing the project to remain on course without deviating from the original intention. </w:t>
      </w:r>
    </w:p>
    <w:p w:rsidR="006512C5" w:rsidRDefault="00EB082D" w:rsidP="00DA5539">
      <w:pPr>
        <w:ind w:firstLine="720"/>
      </w:pPr>
      <w:r>
        <w:t xml:space="preserve">Finally, the process of project management requires the knowledge of experts in the various fields of expertise. Since the process is scientific the </w:t>
      </w:r>
      <w:r w:rsidR="001D0BA6">
        <w:t xml:space="preserve">client is better placed to outsource the services of these professionals who will handle critical functions and responsibilities of the organization. The subject matter experts ensure that all foreseeable aspects of the project get attended to with diligence. Additionally, they tend to incorporate any advanced technologies in the execution of the project while also being creative within the accepted realms governing their profession. </w:t>
      </w:r>
    </w:p>
    <w:p w:rsidR="006512C5" w:rsidRDefault="006512C5" w:rsidP="00DA5539">
      <w:pPr>
        <w:ind w:firstLine="720"/>
      </w:pPr>
    </w:p>
    <w:p w:rsidR="006512C5" w:rsidRDefault="006512C5" w:rsidP="00DA5539">
      <w:pPr>
        <w:ind w:firstLine="720"/>
      </w:pPr>
    </w:p>
    <w:p w:rsidR="006512C5" w:rsidRDefault="006512C5" w:rsidP="00DA5539">
      <w:pPr>
        <w:ind w:firstLine="720"/>
      </w:pPr>
    </w:p>
    <w:p w:rsidR="006512C5" w:rsidRDefault="006512C5" w:rsidP="00DA5539">
      <w:pPr>
        <w:ind w:firstLine="720"/>
      </w:pPr>
    </w:p>
    <w:p w:rsidR="006512C5" w:rsidRDefault="006512C5" w:rsidP="00DA5539">
      <w:pPr>
        <w:ind w:firstLine="720"/>
      </w:pPr>
    </w:p>
    <w:p w:rsidR="006512C5" w:rsidRDefault="006512C5" w:rsidP="00DA5539">
      <w:pPr>
        <w:ind w:firstLine="720"/>
      </w:pPr>
    </w:p>
    <w:p w:rsidR="006512C5" w:rsidRDefault="006512C5" w:rsidP="00DA5539">
      <w:pPr>
        <w:ind w:firstLine="720"/>
      </w:pPr>
    </w:p>
    <w:p w:rsidR="006512C5" w:rsidRDefault="006512C5" w:rsidP="00DA5539">
      <w:pPr>
        <w:ind w:firstLine="720"/>
      </w:pPr>
    </w:p>
    <w:p w:rsidR="006512C5" w:rsidRDefault="006512C5" w:rsidP="00DA5539">
      <w:pPr>
        <w:ind w:firstLine="720"/>
      </w:pPr>
    </w:p>
    <w:p w:rsidR="006512C5" w:rsidRDefault="006512C5" w:rsidP="00DA5539">
      <w:pPr>
        <w:ind w:firstLine="720"/>
      </w:pPr>
    </w:p>
    <w:p w:rsidR="006512C5" w:rsidRDefault="006512C5" w:rsidP="00DA5539">
      <w:pPr>
        <w:ind w:firstLine="720"/>
      </w:pPr>
    </w:p>
    <w:p w:rsidR="006512C5" w:rsidRDefault="006512C5" w:rsidP="00DA5539">
      <w:pPr>
        <w:ind w:firstLine="720"/>
      </w:pPr>
    </w:p>
    <w:p w:rsidR="006512C5" w:rsidRDefault="006512C5" w:rsidP="00DA5539">
      <w:pPr>
        <w:ind w:firstLine="720"/>
      </w:pPr>
    </w:p>
    <w:p w:rsidR="006512C5" w:rsidRDefault="006512C5" w:rsidP="00DA5539">
      <w:pPr>
        <w:ind w:firstLine="720"/>
      </w:pPr>
    </w:p>
    <w:sdt>
      <w:sdtPr>
        <w:rPr>
          <w:b w:val="0"/>
        </w:rPr>
        <w:id w:val="-1304846184"/>
        <w:docPartObj>
          <w:docPartGallery w:val="Bibliographies"/>
          <w:docPartUnique/>
        </w:docPartObj>
      </w:sdtPr>
      <w:sdtEndPr>
        <w:rPr>
          <w:bCs/>
        </w:rPr>
      </w:sdtEndPr>
      <w:sdtContent>
        <w:p w:rsidR="006512C5" w:rsidRPr="006512C5" w:rsidRDefault="006512C5" w:rsidP="006512C5">
          <w:pPr>
            <w:pStyle w:val="Heading1"/>
            <w:jc w:val="center"/>
            <w:rPr>
              <w:b w:val="0"/>
            </w:rPr>
          </w:pPr>
          <w:r w:rsidRPr="006512C5">
            <w:rPr>
              <w:b w:val="0"/>
            </w:rPr>
            <w:t>Works Cited</w:t>
          </w:r>
        </w:p>
        <w:p w:rsidR="006512C5" w:rsidRDefault="00CF5CFF" w:rsidP="006512C5">
          <w:pPr>
            <w:pStyle w:val="Bibliography"/>
            <w:ind w:left="720" w:hanging="720"/>
            <w:rPr>
              <w:noProof/>
              <w:szCs w:val="24"/>
            </w:rPr>
          </w:pPr>
          <w:r w:rsidRPr="00CF5CFF">
            <w:fldChar w:fldCharType="begin"/>
          </w:r>
          <w:r w:rsidR="006512C5">
            <w:instrText xml:space="preserve"> BIBLIOGRAPHY </w:instrText>
          </w:r>
          <w:r w:rsidRPr="00CF5CFF">
            <w:fldChar w:fldCharType="separate"/>
          </w:r>
          <w:r w:rsidR="006512C5">
            <w:rPr>
              <w:noProof/>
            </w:rPr>
            <w:t xml:space="preserve">Aston, Ben. </w:t>
          </w:r>
          <w:r w:rsidR="006512C5">
            <w:rPr>
              <w:i/>
              <w:iCs/>
              <w:noProof/>
            </w:rPr>
            <w:t>Why Is Project Management Important?</w:t>
          </w:r>
          <w:r w:rsidR="006512C5">
            <w:rPr>
              <w:noProof/>
            </w:rPr>
            <w:t xml:space="preserve"> 18 May 2017. Web. 11 March 2019. &lt;https://thedigitalprojectmanager.com/why-is-project-management-important/&gt;.</w:t>
          </w:r>
        </w:p>
        <w:p w:rsidR="006512C5" w:rsidRDefault="00CF5CFF" w:rsidP="006512C5">
          <w:r>
            <w:rPr>
              <w:b/>
              <w:bCs/>
            </w:rPr>
            <w:fldChar w:fldCharType="end"/>
          </w:r>
        </w:p>
      </w:sdtContent>
    </w:sdt>
    <w:p w:rsidR="00225504" w:rsidRDefault="00225504" w:rsidP="006512C5"/>
    <w:p w:rsidR="00024467" w:rsidRPr="00024467" w:rsidRDefault="00024467" w:rsidP="00024467"/>
    <w:p w:rsidR="00024467" w:rsidRPr="00024467" w:rsidRDefault="00024467" w:rsidP="00024467"/>
    <w:p w:rsidR="00083140" w:rsidRDefault="00024467" w:rsidP="00024467">
      <w:pPr>
        <w:tabs>
          <w:tab w:val="left" w:pos="1480"/>
        </w:tabs>
      </w:pPr>
      <w:r>
        <w:tab/>
      </w:r>
    </w:p>
    <w:p w:rsidR="00024467" w:rsidRDefault="00024467" w:rsidP="00024467">
      <w:pPr>
        <w:tabs>
          <w:tab w:val="left" w:pos="1480"/>
        </w:tabs>
      </w:pPr>
    </w:p>
    <w:p w:rsidR="00024467" w:rsidRDefault="00024467" w:rsidP="00024467">
      <w:pPr>
        <w:tabs>
          <w:tab w:val="left" w:pos="1480"/>
        </w:tabs>
      </w:pPr>
    </w:p>
    <w:p w:rsidR="00024467" w:rsidRDefault="00024467" w:rsidP="00024467">
      <w:pPr>
        <w:tabs>
          <w:tab w:val="left" w:pos="1480"/>
        </w:tabs>
      </w:pPr>
    </w:p>
    <w:p w:rsidR="00024467" w:rsidRDefault="00024467" w:rsidP="00024467">
      <w:pPr>
        <w:tabs>
          <w:tab w:val="left" w:pos="1480"/>
        </w:tabs>
      </w:pPr>
    </w:p>
    <w:p w:rsidR="00024467" w:rsidRDefault="00024467" w:rsidP="00024467">
      <w:pPr>
        <w:tabs>
          <w:tab w:val="left" w:pos="1480"/>
        </w:tabs>
      </w:pPr>
    </w:p>
    <w:p w:rsidR="00024467" w:rsidRDefault="00024467" w:rsidP="00024467">
      <w:pPr>
        <w:tabs>
          <w:tab w:val="left" w:pos="1480"/>
        </w:tabs>
      </w:pPr>
    </w:p>
    <w:p w:rsidR="00024467" w:rsidRDefault="00024467" w:rsidP="00024467">
      <w:pPr>
        <w:tabs>
          <w:tab w:val="left" w:pos="1480"/>
        </w:tabs>
      </w:pPr>
    </w:p>
    <w:p w:rsidR="00024467" w:rsidRPr="00024467" w:rsidRDefault="00024467" w:rsidP="00024467">
      <w:pPr>
        <w:tabs>
          <w:tab w:val="left" w:pos="1480"/>
        </w:tabs>
      </w:pPr>
    </w:p>
    <w:sectPr w:rsidR="00024467" w:rsidRPr="00024467" w:rsidSect="0063170C">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6255" w:rsidRDefault="007C6255" w:rsidP="00820189">
      <w:pPr>
        <w:spacing w:after="0" w:line="240" w:lineRule="auto"/>
      </w:pPr>
      <w:r>
        <w:separator/>
      </w:r>
    </w:p>
  </w:endnote>
  <w:endnote w:type="continuationSeparator" w:id="0">
    <w:p w:rsidR="007C6255" w:rsidRDefault="007C6255" w:rsidP="008201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6255" w:rsidRDefault="007C6255" w:rsidP="00820189">
      <w:pPr>
        <w:spacing w:after="0" w:line="240" w:lineRule="auto"/>
      </w:pPr>
      <w:r>
        <w:separator/>
      </w:r>
    </w:p>
  </w:footnote>
  <w:footnote w:type="continuationSeparator" w:id="0">
    <w:p w:rsidR="007C6255" w:rsidRDefault="007C6255" w:rsidP="008201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B87" w:rsidRDefault="004B5B87">
    <w:pPr>
      <w:pStyle w:val="Header"/>
      <w:jc w:val="right"/>
    </w:pPr>
    <w:r>
      <w:t xml:space="preserve">Surname     </w:t>
    </w:r>
    <w:sdt>
      <w:sdtPr>
        <w:id w:val="162002764"/>
        <w:docPartObj>
          <w:docPartGallery w:val="Page Numbers (Top of Page)"/>
          <w:docPartUnique/>
        </w:docPartObj>
      </w:sdtPr>
      <w:sdtContent>
        <w:r w:rsidR="00CF5CFF">
          <w:fldChar w:fldCharType="begin"/>
        </w:r>
        <w:r>
          <w:instrText xml:space="preserve"> PAGE   \* MERGEFORMAT </w:instrText>
        </w:r>
        <w:r w:rsidR="00CF5CFF">
          <w:fldChar w:fldCharType="separate"/>
        </w:r>
        <w:r w:rsidR="00130230">
          <w:rPr>
            <w:noProof/>
          </w:rPr>
          <w:t>2</w:t>
        </w:r>
        <w:r w:rsidR="00CF5CFF">
          <w:rPr>
            <w:noProof/>
          </w:rPr>
          <w:fldChar w:fldCharType="end"/>
        </w:r>
      </w:sdtContent>
    </w:sdt>
  </w:p>
  <w:p w:rsidR="004B5B87" w:rsidRDefault="004B5B8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hyphenationZone w:val="425"/>
  <w:characterSpacingControl w:val="doNotCompress"/>
  <w:footnotePr>
    <w:footnote w:id="-1"/>
    <w:footnote w:id="0"/>
  </w:footnotePr>
  <w:endnotePr>
    <w:endnote w:id="-1"/>
    <w:endnote w:id="0"/>
  </w:endnotePr>
  <w:compat/>
  <w:rsids>
    <w:rsidRoot w:val="00CA50FD"/>
    <w:rsid w:val="0002138F"/>
    <w:rsid w:val="00024467"/>
    <w:rsid w:val="00075CCD"/>
    <w:rsid w:val="00083140"/>
    <w:rsid w:val="00094C31"/>
    <w:rsid w:val="00117988"/>
    <w:rsid w:val="00123795"/>
    <w:rsid w:val="00130230"/>
    <w:rsid w:val="001835E3"/>
    <w:rsid w:val="001D0BA6"/>
    <w:rsid w:val="00225504"/>
    <w:rsid w:val="002C554B"/>
    <w:rsid w:val="003478E1"/>
    <w:rsid w:val="00364BE7"/>
    <w:rsid w:val="00390F8F"/>
    <w:rsid w:val="003B2F24"/>
    <w:rsid w:val="003D4BDC"/>
    <w:rsid w:val="003E12EA"/>
    <w:rsid w:val="003E397D"/>
    <w:rsid w:val="004439F9"/>
    <w:rsid w:val="0046037E"/>
    <w:rsid w:val="00466744"/>
    <w:rsid w:val="004B5486"/>
    <w:rsid w:val="004B5B87"/>
    <w:rsid w:val="004D54D2"/>
    <w:rsid w:val="00521183"/>
    <w:rsid w:val="005748F9"/>
    <w:rsid w:val="005C622B"/>
    <w:rsid w:val="0061732F"/>
    <w:rsid w:val="0063170C"/>
    <w:rsid w:val="006512C5"/>
    <w:rsid w:val="006D5DF4"/>
    <w:rsid w:val="006E6859"/>
    <w:rsid w:val="00707F6B"/>
    <w:rsid w:val="007261AC"/>
    <w:rsid w:val="0074772B"/>
    <w:rsid w:val="0075411C"/>
    <w:rsid w:val="00787325"/>
    <w:rsid w:val="007C6255"/>
    <w:rsid w:val="0080175B"/>
    <w:rsid w:val="008134C8"/>
    <w:rsid w:val="00820189"/>
    <w:rsid w:val="008258A6"/>
    <w:rsid w:val="00834211"/>
    <w:rsid w:val="008F4820"/>
    <w:rsid w:val="0093741B"/>
    <w:rsid w:val="009A1797"/>
    <w:rsid w:val="009C3644"/>
    <w:rsid w:val="00AD24F3"/>
    <w:rsid w:val="00B14218"/>
    <w:rsid w:val="00B91281"/>
    <w:rsid w:val="00C30897"/>
    <w:rsid w:val="00C5347E"/>
    <w:rsid w:val="00CA18EB"/>
    <w:rsid w:val="00CA2A22"/>
    <w:rsid w:val="00CA50FD"/>
    <w:rsid w:val="00CC1202"/>
    <w:rsid w:val="00CF5CFF"/>
    <w:rsid w:val="00D05ED6"/>
    <w:rsid w:val="00D131DB"/>
    <w:rsid w:val="00D62DE8"/>
    <w:rsid w:val="00D7589C"/>
    <w:rsid w:val="00DA5539"/>
    <w:rsid w:val="00DC7417"/>
    <w:rsid w:val="00E10E44"/>
    <w:rsid w:val="00E45FCC"/>
    <w:rsid w:val="00E56A0F"/>
    <w:rsid w:val="00EB082D"/>
    <w:rsid w:val="00F721BD"/>
    <w:rsid w:val="00FB66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2C5"/>
    <w:pPr>
      <w:contextualSpacing/>
    </w:pPr>
  </w:style>
  <w:style w:type="paragraph" w:styleId="Heading1">
    <w:name w:val="heading 1"/>
    <w:basedOn w:val="Normal"/>
    <w:next w:val="Normal"/>
    <w:link w:val="Heading1Char"/>
    <w:uiPriority w:val="9"/>
    <w:qFormat/>
    <w:rsid w:val="00E45FCC"/>
    <w:pPr>
      <w:spacing w:before="100" w:beforeAutospacing="1" w:after="0"/>
      <w:outlineLvl w:val="0"/>
    </w:pPr>
    <w:rPr>
      <w:b/>
    </w:rPr>
  </w:style>
  <w:style w:type="paragraph" w:styleId="Heading2">
    <w:name w:val="heading 2"/>
    <w:basedOn w:val="Normal"/>
    <w:next w:val="Normal"/>
    <w:link w:val="Heading2Char"/>
    <w:uiPriority w:val="9"/>
    <w:unhideWhenUsed/>
    <w:qFormat/>
    <w:rsid w:val="00075CCD"/>
    <w:pPr>
      <w:spacing w:before="100" w:beforeAutospacing="1" w:after="0"/>
      <w:outlineLvl w:val="1"/>
    </w:pPr>
    <w:rPr>
      <w:i/>
    </w:rPr>
  </w:style>
  <w:style w:type="paragraph" w:styleId="Heading3">
    <w:name w:val="heading 3"/>
    <w:basedOn w:val="Normal"/>
    <w:next w:val="Normal"/>
    <w:link w:val="Heading3Char"/>
    <w:uiPriority w:val="9"/>
    <w:unhideWhenUsed/>
    <w:qFormat/>
    <w:rsid w:val="00075CCD"/>
    <w:pPr>
      <w:spacing w:before="100" w:beforeAutospacing="1" w:after="0"/>
      <w:jc w:val="center"/>
      <w:outlineLvl w:val="2"/>
    </w:pPr>
    <w:rPr>
      <w:b/>
    </w:rPr>
  </w:style>
  <w:style w:type="paragraph" w:styleId="Heading4">
    <w:name w:val="heading 4"/>
    <w:basedOn w:val="Normal"/>
    <w:next w:val="Normal"/>
    <w:link w:val="Heading4Char"/>
    <w:uiPriority w:val="9"/>
    <w:unhideWhenUsed/>
    <w:qFormat/>
    <w:rsid w:val="00075CCD"/>
    <w:pPr>
      <w:spacing w:before="100" w:beforeAutospacing="1" w:after="0"/>
      <w:jc w:val="center"/>
      <w:outlineLvl w:val="3"/>
    </w:pPr>
    <w:rPr>
      <w:i/>
    </w:rPr>
  </w:style>
  <w:style w:type="paragraph" w:styleId="Heading5">
    <w:name w:val="heading 5"/>
    <w:basedOn w:val="Normal"/>
    <w:next w:val="Normal"/>
    <w:link w:val="Heading5Char"/>
    <w:uiPriority w:val="9"/>
    <w:unhideWhenUsed/>
    <w:qFormat/>
    <w:rsid w:val="0093741B"/>
    <w:pPr>
      <w:spacing w:after="0"/>
      <w:outlineLvl w:val="4"/>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01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189"/>
  </w:style>
  <w:style w:type="paragraph" w:styleId="Footer">
    <w:name w:val="footer"/>
    <w:basedOn w:val="Normal"/>
    <w:link w:val="FooterChar"/>
    <w:uiPriority w:val="99"/>
    <w:semiHidden/>
    <w:unhideWhenUsed/>
    <w:rsid w:val="008201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20189"/>
  </w:style>
  <w:style w:type="character" w:styleId="CommentReference">
    <w:name w:val="annotation reference"/>
    <w:basedOn w:val="DefaultParagraphFont"/>
    <w:uiPriority w:val="99"/>
    <w:semiHidden/>
    <w:unhideWhenUsed/>
    <w:rsid w:val="005C622B"/>
    <w:rPr>
      <w:sz w:val="16"/>
      <w:szCs w:val="16"/>
    </w:rPr>
  </w:style>
  <w:style w:type="paragraph" w:styleId="CommentText">
    <w:name w:val="annotation text"/>
    <w:basedOn w:val="Normal"/>
    <w:link w:val="CommentTextChar"/>
    <w:uiPriority w:val="99"/>
    <w:semiHidden/>
    <w:unhideWhenUsed/>
    <w:rsid w:val="005C622B"/>
    <w:pPr>
      <w:spacing w:line="240" w:lineRule="auto"/>
    </w:pPr>
    <w:rPr>
      <w:sz w:val="20"/>
      <w:szCs w:val="20"/>
    </w:rPr>
  </w:style>
  <w:style w:type="character" w:customStyle="1" w:styleId="CommentTextChar">
    <w:name w:val="Comment Text Char"/>
    <w:basedOn w:val="DefaultParagraphFont"/>
    <w:link w:val="CommentText"/>
    <w:uiPriority w:val="99"/>
    <w:semiHidden/>
    <w:rsid w:val="005C622B"/>
    <w:rPr>
      <w:sz w:val="20"/>
      <w:szCs w:val="20"/>
    </w:rPr>
  </w:style>
  <w:style w:type="paragraph" w:styleId="CommentSubject">
    <w:name w:val="annotation subject"/>
    <w:basedOn w:val="CommentText"/>
    <w:next w:val="CommentText"/>
    <w:link w:val="CommentSubjectChar"/>
    <w:uiPriority w:val="99"/>
    <w:semiHidden/>
    <w:unhideWhenUsed/>
    <w:rsid w:val="005C622B"/>
    <w:rPr>
      <w:b/>
      <w:bCs/>
    </w:rPr>
  </w:style>
  <w:style w:type="character" w:customStyle="1" w:styleId="CommentSubjectChar">
    <w:name w:val="Comment Subject Char"/>
    <w:basedOn w:val="CommentTextChar"/>
    <w:link w:val="CommentSubject"/>
    <w:uiPriority w:val="99"/>
    <w:semiHidden/>
    <w:rsid w:val="005C622B"/>
    <w:rPr>
      <w:b/>
      <w:bCs/>
      <w:sz w:val="20"/>
      <w:szCs w:val="20"/>
    </w:rPr>
  </w:style>
  <w:style w:type="paragraph" w:styleId="BalloonText">
    <w:name w:val="Balloon Text"/>
    <w:basedOn w:val="Normal"/>
    <w:link w:val="BalloonTextChar"/>
    <w:uiPriority w:val="99"/>
    <w:semiHidden/>
    <w:unhideWhenUsed/>
    <w:rsid w:val="005C62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622B"/>
    <w:rPr>
      <w:rFonts w:ascii="Tahoma" w:hAnsi="Tahoma" w:cs="Tahoma"/>
      <w:sz w:val="16"/>
      <w:szCs w:val="16"/>
    </w:rPr>
  </w:style>
  <w:style w:type="character" w:customStyle="1" w:styleId="apple-converted-space">
    <w:name w:val="apple-converted-space"/>
    <w:basedOn w:val="DefaultParagraphFont"/>
    <w:rsid w:val="001835E3"/>
  </w:style>
  <w:style w:type="character" w:styleId="Emphasis">
    <w:name w:val="Emphasis"/>
    <w:basedOn w:val="DefaultParagraphFont"/>
    <w:uiPriority w:val="20"/>
    <w:qFormat/>
    <w:rsid w:val="001835E3"/>
    <w:rPr>
      <w:i/>
      <w:iCs/>
    </w:rPr>
  </w:style>
  <w:style w:type="paragraph" w:styleId="NormalWeb">
    <w:name w:val="Normal (Web)"/>
    <w:basedOn w:val="Normal"/>
    <w:uiPriority w:val="99"/>
    <w:semiHidden/>
    <w:unhideWhenUsed/>
    <w:rsid w:val="001835E3"/>
    <w:pPr>
      <w:spacing w:before="100" w:beforeAutospacing="1" w:after="100" w:afterAutospacing="1" w:line="240" w:lineRule="auto"/>
    </w:pPr>
    <w:rPr>
      <w:rFonts w:eastAsia="Times New Roman" w:cs="Times New Roman"/>
      <w:szCs w:val="24"/>
      <w:lang w:val="uk-UA" w:eastAsia="uk-UA"/>
    </w:rPr>
  </w:style>
  <w:style w:type="paragraph" w:customStyle="1" w:styleId="citation">
    <w:name w:val="citation"/>
    <w:basedOn w:val="Normal"/>
    <w:rsid w:val="001835E3"/>
    <w:pPr>
      <w:spacing w:before="100" w:beforeAutospacing="1" w:after="100" w:afterAutospacing="1" w:line="240" w:lineRule="auto"/>
    </w:pPr>
    <w:rPr>
      <w:rFonts w:eastAsia="Times New Roman" w:cs="Times New Roman"/>
      <w:szCs w:val="24"/>
      <w:lang w:val="uk-UA" w:eastAsia="uk-UA"/>
    </w:rPr>
  </w:style>
  <w:style w:type="paragraph" w:styleId="Revision">
    <w:name w:val="Revision"/>
    <w:hidden/>
    <w:uiPriority w:val="99"/>
    <w:semiHidden/>
    <w:rsid w:val="00CC1202"/>
    <w:pPr>
      <w:spacing w:after="0" w:line="240" w:lineRule="auto"/>
    </w:pPr>
  </w:style>
  <w:style w:type="paragraph" w:styleId="Title">
    <w:name w:val="Title"/>
    <w:basedOn w:val="Normal"/>
    <w:next w:val="Normal"/>
    <w:link w:val="TitleChar"/>
    <w:uiPriority w:val="10"/>
    <w:qFormat/>
    <w:rsid w:val="0093741B"/>
    <w:pPr>
      <w:spacing w:after="0"/>
      <w:jc w:val="center"/>
    </w:pPr>
  </w:style>
  <w:style w:type="character" w:customStyle="1" w:styleId="TitleChar">
    <w:name w:val="Title Char"/>
    <w:basedOn w:val="DefaultParagraphFont"/>
    <w:link w:val="Title"/>
    <w:uiPriority w:val="10"/>
    <w:rsid w:val="0093741B"/>
  </w:style>
  <w:style w:type="character" w:customStyle="1" w:styleId="Heading1Char">
    <w:name w:val="Heading 1 Char"/>
    <w:basedOn w:val="DefaultParagraphFont"/>
    <w:link w:val="Heading1"/>
    <w:uiPriority w:val="9"/>
    <w:rsid w:val="00E45FCC"/>
    <w:rPr>
      <w:b/>
    </w:rPr>
  </w:style>
  <w:style w:type="character" w:customStyle="1" w:styleId="Heading2Char">
    <w:name w:val="Heading 2 Char"/>
    <w:basedOn w:val="DefaultParagraphFont"/>
    <w:link w:val="Heading2"/>
    <w:uiPriority w:val="9"/>
    <w:rsid w:val="00075CCD"/>
    <w:rPr>
      <w:i/>
    </w:rPr>
  </w:style>
  <w:style w:type="character" w:customStyle="1" w:styleId="Heading3Char">
    <w:name w:val="Heading 3 Char"/>
    <w:basedOn w:val="DefaultParagraphFont"/>
    <w:link w:val="Heading3"/>
    <w:uiPriority w:val="9"/>
    <w:rsid w:val="00075CCD"/>
    <w:rPr>
      <w:b/>
    </w:rPr>
  </w:style>
  <w:style w:type="character" w:customStyle="1" w:styleId="Heading4Char">
    <w:name w:val="Heading 4 Char"/>
    <w:basedOn w:val="DefaultParagraphFont"/>
    <w:link w:val="Heading4"/>
    <w:uiPriority w:val="9"/>
    <w:rsid w:val="00075CCD"/>
    <w:rPr>
      <w:i/>
    </w:rPr>
  </w:style>
  <w:style w:type="character" w:customStyle="1" w:styleId="Heading5Char">
    <w:name w:val="Heading 5 Char"/>
    <w:basedOn w:val="DefaultParagraphFont"/>
    <w:link w:val="Heading5"/>
    <w:uiPriority w:val="9"/>
    <w:rsid w:val="0093741B"/>
    <w:rPr>
      <w:u w:val="single"/>
    </w:rPr>
  </w:style>
  <w:style w:type="paragraph" w:styleId="Bibliography">
    <w:name w:val="Bibliography"/>
    <w:basedOn w:val="Normal"/>
    <w:next w:val="Normal"/>
    <w:uiPriority w:val="37"/>
    <w:unhideWhenUsed/>
    <w:rsid w:val="006512C5"/>
  </w:style>
</w:styles>
</file>

<file path=word/webSettings.xml><?xml version="1.0" encoding="utf-8"?>
<w:webSettings xmlns:r="http://schemas.openxmlformats.org/officeDocument/2006/relationships" xmlns:w="http://schemas.openxmlformats.org/wordprocessingml/2006/main">
  <w:divs>
    <w:div w:id="367950740">
      <w:bodyDiv w:val="1"/>
      <w:marLeft w:val="0"/>
      <w:marRight w:val="0"/>
      <w:marTop w:val="0"/>
      <w:marBottom w:val="0"/>
      <w:divBdr>
        <w:top w:val="none" w:sz="0" w:space="0" w:color="auto"/>
        <w:left w:val="none" w:sz="0" w:space="0" w:color="auto"/>
        <w:bottom w:val="none" w:sz="0" w:space="0" w:color="auto"/>
        <w:right w:val="none" w:sz="0" w:space="0" w:color="auto"/>
      </w:divBdr>
    </w:div>
    <w:div w:id="446856270">
      <w:bodyDiv w:val="1"/>
      <w:marLeft w:val="0"/>
      <w:marRight w:val="0"/>
      <w:marTop w:val="0"/>
      <w:marBottom w:val="0"/>
      <w:divBdr>
        <w:top w:val="none" w:sz="0" w:space="0" w:color="auto"/>
        <w:left w:val="none" w:sz="0" w:space="0" w:color="auto"/>
        <w:bottom w:val="none" w:sz="0" w:space="0" w:color="auto"/>
        <w:right w:val="none" w:sz="0" w:space="0" w:color="auto"/>
      </w:divBdr>
      <w:divsChild>
        <w:div w:id="1750535717">
          <w:marLeft w:val="750"/>
          <w:marRight w:val="0"/>
          <w:marTop w:val="0"/>
          <w:marBottom w:val="375"/>
          <w:divBdr>
            <w:top w:val="none" w:sz="0" w:space="0" w:color="auto"/>
            <w:left w:val="none" w:sz="0" w:space="0" w:color="auto"/>
            <w:bottom w:val="none" w:sz="0" w:space="0" w:color="auto"/>
            <w:right w:val="none" w:sz="0" w:space="0" w:color="auto"/>
          </w:divBdr>
        </w:div>
      </w:divsChild>
    </w:div>
    <w:div w:id="1958100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Desktop\ML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Ast17</b:Tag>
    <b:SourceType>InternetSite</b:SourceType>
    <b:Guid>{F7894831-328F-419D-A8E7-576724FE23D4}</b:Guid>
    <b:Title>Why Is Project Management Important?</b:Title>
    <b:Year>2017</b:Year>
    <b:Medium>Web</b:Medium>
    <b:Author>
      <b:Author>
        <b:NameList>
          <b:Person>
            <b:Last>Aston</b:Last>
            <b:First>Ben</b:First>
          </b:Person>
        </b:NameList>
      </b:Author>
    </b:Author>
    <b:Month>May</b:Month>
    <b:Day>18</b:Day>
    <b:YearAccessed>2019</b:YearAccessed>
    <b:MonthAccessed>March</b:MonthAccessed>
    <b:DayAccessed>11</b:DayAccessed>
    <b:URL>https://thedigitalprojectmanager.com/why-is-project-management-important/</b:URL>
    <b:RefOrder>1</b:RefOrder>
  </b:Source>
</b:Sources>
</file>

<file path=customXml/itemProps1.xml><?xml version="1.0" encoding="utf-8"?>
<ds:datastoreItem xmlns:ds="http://schemas.openxmlformats.org/officeDocument/2006/customXml" ds:itemID="{FEE03564-4471-4924-93B6-974B47A8F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Template</Template>
  <TotalTime>1</TotalTime>
  <Pages>4</Pages>
  <Words>652</Words>
  <Characters>3722</Characters>
  <Application>Microsoft Office Word</Application>
  <DocSecurity>0</DocSecurity>
  <Lines>31</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FRANK</cp:lastModifiedBy>
  <cp:revision>2</cp:revision>
  <dcterms:created xsi:type="dcterms:W3CDTF">2019-03-10T22:00:00Z</dcterms:created>
  <dcterms:modified xsi:type="dcterms:W3CDTF">2019-03-10T22:00:00Z</dcterms:modified>
</cp:coreProperties>
</file>